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80"/>
        <w:gridCol w:w="2791"/>
        <w:gridCol w:w="1709"/>
        <w:gridCol w:w="2646"/>
        <w:gridCol w:w="17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10677" w:type="dxa"/>
            <w:gridSpan w:val="5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760" w:lineRule="exact"/>
              <w:jc w:val="center"/>
              <w:textAlignment w:val="auto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52"/>
                <w:szCs w:val="52"/>
                <w:vertAlign w:val="baseline"/>
                <w:lang w:val="en-US" w:eastAsia="zh-CN"/>
              </w:rPr>
              <w:t>华南农业大学乡村振兴研究院应聘申请表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1780" w:type="dxa"/>
            <w:tcBorders>
              <w:top w:val="single" w:color="auto" w:sz="4" w:space="0"/>
            </w:tcBorders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姓名</w:t>
            </w:r>
          </w:p>
        </w:tc>
        <w:tc>
          <w:tcPr>
            <w:tcW w:w="2791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tcBorders>
              <w:top w:val="single" w:color="auto" w:sz="4" w:space="0"/>
            </w:tcBorders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性别</w:t>
            </w:r>
          </w:p>
        </w:tc>
        <w:tc>
          <w:tcPr>
            <w:tcW w:w="2646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51" w:type="dxa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籍贯</w:t>
            </w:r>
          </w:p>
        </w:tc>
        <w:tc>
          <w:tcPr>
            <w:tcW w:w="264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51" w:type="dxa"/>
            <w:vMerge w:val="continue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民族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64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51" w:type="dxa"/>
            <w:vMerge w:val="continue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健康状况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264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已婚</w:t>
            </w: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sym w:font="Wingdings" w:char="00A8"/>
            </w: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 xml:space="preserve"> 未婚</w:t>
            </w: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sym w:font="Wingdings" w:char="00A8"/>
            </w:r>
          </w:p>
        </w:tc>
        <w:tc>
          <w:tcPr>
            <w:tcW w:w="1751" w:type="dxa"/>
            <w:vMerge w:val="continue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体重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身高</w:t>
            </w:r>
          </w:p>
        </w:tc>
        <w:tc>
          <w:tcPr>
            <w:tcW w:w="2646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51" w:type="dxa"/>
            <w:vMerge w:val="continue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英语水平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计算机水平</w:t>
            </w:r>
          </w:p>
        </w:tc>
        <w:tc>
          <w:tcPr>
            <w:tcW w:w="4397" w:type="dxa"/>
            <w:gridSpan w:val="2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现居住地址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学历</w:t>
            </w:r>
          </w:p>
        </w:tc>
        <w:tc>
          <w:tcPr>
            <w:tcW w:w="2791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  <w:tc>
          <w:tcPr>
            <w:tcW w:w="1709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4397" w:type="dxa"/>
            <w:gridSpan w:val="2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1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8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1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家庭成员关系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1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技能证书及</w:t>
            </w:r>
          </w:p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所获荣誉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8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自我评价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46" w:hRule="atLeast"/>
        </w:trPr>
        <w:tc>
          <w:tcPr>
            <w:tcW w:w="1780" w:type="dxa"/>
            <w:shd w:val="clear" w:color="auto" w:fill="D7D7D7" w:themeFill="background1" w:themeFillShade="D8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8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8897" w:type="dxa"/>
            <w:gridSpan w:val="4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8"/>
                <w:vertAlign w:val="baseline"/>
              </w:rPr>
            </w:pPr>
          </w:p>
        </w:tc>
      </w:tr>
    </w:tbl>
    <w:p>
      <w:pPr>
        <w:spacing w:line="240" w:lineRule="auto"/>
      </w:pPr>
    </w:p>
    <w:sectPr>
      <w:pgSz w:w="11906" w:h="16838"/>
      <w:pgMar w:top="720" w:right="720" w:bottom="397" w:left="72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480D5113-D10C-4D85-979D-8EFA726AAFD0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A5E4FB05-2080-4EBA-87F5-8572CE1CBE6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D3E5A402-4C6D-42DC-89C7-7631636206E1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D693418A-517F-4558-AF1C-B8EB75E3122F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CF5BFDE5-F11E-4D5D-8140-7F313FDE33B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697A677-CA60-44E2-A998-B523B3E6A0B6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7" w:fontKey="{EC89C276-2921-4BF6-8155-CC6738A034A1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8" w:fontKey="{C2048FB3-BC7B-43C2-B508-E314EF0012D2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A00002BF" w:usb1="1ACF7CFA" w:usb2="00000016" w:usb3="00000000" w:csb0="0004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QsImhkaWQiOiI1MzcxNzAxMDA5NTIxNDE4MjMxMThiOGJiNGI3Y2Y2ZiIsInVzZXJDb3VudCI6MX0="/>
  </w:docVars>
  <w:rsids>
    <w:rsidRoot w:val="632E4FFF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E2C594E"/>
    <w:rsid w:val="1F532EDF"/>
    <w:rsid w:val="25957E15"/>
    <w:rsid w:val="3488269E"/>
    <w:rsid w:val="432805B4"/>
    <w:rsid w:val="489A1870"/>
    <w:rsid w:val="5568693A"/>
    <w:rsid w:val="58672482"/>
    <w:rsid w:val="5A9F2599"/>
    <w:rsid w:val="632E4FFF"/>
    <w:rsid w:val="64ED7CF6"/>
    <w:rsid w:val="67983F30"/>
    <w:rsid w:val="679A00E7"/>
    <w:rsid w:val="67A71749"/>
    <w:rsid w:val="67E83C97"/>
    <w:rsid w:val="6A50548A"/>
    <w:rsid w:val="6CA12BD0"/>
    <w:rsid w:val="74931633"/>
    <w:rsid w:val="74EE31FE"/>
    <w:rsid w:val="794F06AD"/>
    <w:rsid w:val="79863CD3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38889;&#23567;&#33150;\AppData\Roaming\kingsoft\office6\templates\download\867d3aba-66e9-2b8f-332d-a96f4e766b80\&#20010;&#20154;&#31616;&#21382;&#34920;&#26684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个人简历表格.docx</Template>
  <Pages>2</Pages>
  <Words>327</Words>
  <Characters>337</Characters>
  <Lines>6</Lines>
  <Paragraphs>1</Paragraphs>
  <TotalTime>7</TotalTime>
  <ScaleCrop>false</ScaleCrop>
  <LinksUpToDate>false</LinksUpToDate>
  <CharactersWithSpaces>476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2023-09-19T01:43:00Z</dcterms:created>
  <dc:creator>韩小腾</dc:creator>
  <cp:lastModifiedBy>韩小腾</cp:lastModifiedBy>
  <dcterms:modified xsi:type="dcterms:W3CDTF">2023-09-19T01:46:22Z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v1.0_mb_vEj74gXPHCL7cDHLZ9eEDw==</vt:lpwstr>
  </property>
  <property fmtid="{D5CDD505-2E9C-101B-9397-08002B2CF9AE}" pid="4" name="ICV">
    <vt:lpwstr>DEDB8CA5E1C649A9A455B0952FD19FFC_11</vt:lpwstr>
  </property>
  <property fmtid="{D5CDD505-2E9C-101B-9397-08002B2CF9AE}" pid="5" name="KSOProductBuildVer">
    <vt:lpwstr>2052-12.1.0.15374</vt:lpwstr>
  </property>
</Properties>
</file>